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9BE45B" w14:textId="2E1E1903" w:rsidR="00F61057" w:rsidRPr="009E1224" w:rsidRDefault="00DB3E06" w:rsidP="00BA4D3F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GoBack"/>
      <w:bookmarkEnd w:id="0"/>
      <w:r w:rsidRPr="009E1224">
        <w:rPr>
          <w:rFonts w:cs="B Nazanin" w:hint="cs"/>
          <w:b/>
          <w:bCs/>
          <w:sz w:val="28"/>
          <w:szCs w:val="28"/>
          <w:rtl/>
          <w:lang w:bidi="fa-IR"/>
        </w:rPr>
        <w:t>فرم درخواست صدور و یا تمدید مجوز فناوری</w:t>
      </w:r>
    </w:p>
    <w:p w14:paraId="22944B48" w14:textId="77777777" w:rsidR="00DB3E06" w:rsidRPr="009E1224" w:rsidRDefault="00BB711D" w:rsidP="00BB711D">
      <w:pPr>
        <w:jc w:val="lowKashida"/>
        <w:rPr>
          <w:rFonts w:cs="B Nazanin"/>
          <w:sz w:val="20"/>
          <w:szCs w:val="20"/>
          <w:rtl/>
          <w:lang w:bidi="fa-IR"/>
        </w:rPr>
      </w:pPr>
      <w:r w:rsidRPr="009E1224">
        <w:rPr>
          <w:rFonts w:cs="B Nazanin" w:hint="cs"/>
          <w:b/>
          <w:bCs/>
          <w:sz w:val="20"/>
          <w:szCs w:val="20"/>
          <w:rtl/>
          <w:lang w:bidi="fa-IR"/>
        </w:rPr>
        <w:t>تذکر مهم:</w:t>
      </w:r>
      <w:r w:rsidRPr="009E1224">
        <w:rPr>
          <w:rFonts w:cs="B Nazanin" w:hint="cs"/>
          <w:sz w:val="20"/>
          <w:szCs w:val="20"/>
          <w:rtl/>
          <w:lang w:bidi="fa-IR"/>
        </w:rPr>
        <w:t xml:space="preserve"> با توجه به اهمیت اطلاعات ثبت شده در فرم جهت صدور مجوز فناوری خواهشمند است در تکمیل این فرم نهایت دقت را مبذول فرمایید.</w:t>
      </w:r>
    </w:p>
    <w:tbl>
      <w:tblPr>
        <w:bidiVisual/>
        <w:tblW w:w="0" w:type="auto"/>
        <w:tblInd w:w="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8"/>
        <w:gridCol w:w="3209"/>
        <w:gridCol w:w="3745"/>
      </w:tblGrid>
      <w:tr w:rsidR="00E7326B" w:rsidRPr="009E1224" w14:paraId="607D00E2" w14:textId="77777777" w:rsidTr="00187B08">
        <w:trPr>
          <w:trHeight w:val="423"/>
        </w:trPr>
        <w:tc>
          <w:tcPr>
            <w:tcW w:w="55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18C2ED" w14:textId="77777777" w:rsidR="00E7326B" w:rsidRPr="009E1224" w:rsidRDefault="00E7326B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واحد فناوری:</w:t>
            </w:r>
          </w:p>
        </w:tc>
        <w:tc>
          <w:tcPr>
            <w:tcW w:w="3755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6FAD9AA" w14:textId="77777777" w:rsidR="00E7326B" w:rsidRPr="009E1224" w:rsidRDefault="00E7326B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مدیرعامل:</w:t>
            </w:r>
          </w:p>
        </w:tc>
      </w:tr>
      <w:tr w:rsidR="004B55EB" w:rsidRPr="009E1224" w14:paraId="407A2131" w14:textId="77777777" w:rsidTr="00187B08">
        <w:trPr>
          <w:trHeight w:val="407"/>
        </w:trPr>
        <w:tc>
          <w:tcPr>
            <w:tcW w:w="2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697CBCC" w14:textId="77777777" w:rsidR="004B55EB" w:rsidRPr="009E1224" w:rsidRDefault="004B55EB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محل استقرار:</w:t>
            </w:r>
          </w:p>
        </w:tc>
        <w:tc>
          <w:tcPr>
            <w:tcW w:w="3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7227F3" w14:textId="77777777" w:rsidR="004B55EB" w:rsidRPr="009E1224" w:rsidRDefault="004B55EB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/>
                <w:b/>
                <w:bCs/>
                <w:sz w:val="20"/>
                <w:szCs w:val="20"/>
              </w:rPr>
              <w:sym w:font="Symbol" w:char="F095"/>
            </w: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مرکز رشد</w:t>
            </w:r>
          </w:p>
        </w:tc>
        <w:tc>
          <w:tcPr>
            <w:tcW w:w="375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E73831F" w14:textId="77777777" w:rsidR="004B55EB" w:rsidRPr="009E1224" w:rsidRDefault="004B55EB" w:rsidP="00BB766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/>
                <w:b/>
                <w:bCs/>
                <w:sz w:val="20"/>
                <w:szCs w:val="20"/>
              </w:rPr>
              <w:sym w:font="Symbol" w:char="F095"/>
            </w: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B766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پارک علم و فناوری </w:t>
            </w:r>
          </w:p>
        </w:tc>
      </w:tr>
      <w:tr w:rsidR="004B55EB" w:rsidRPr="009E1224" w14:paraId="78215288" w14:textId="77777777" w:rsidTr="00187B08">
        <w:trPr>
          <w:trHeight w:val="426"/>
        </w:trPr>
        <w:tc>
          <w:tcPr>
            <w:tcW w:w="2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85821FB" w14:textId="77777777" w:rsidR="004B55EB" w:rsidRPr="009E1224" w:rsidRDefault="004B55EB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موضوع درخواست:</w:t>
            </w:r>
          </w:p>
        </w:tc>
        <w:tc>
          <w:tcPr>
            <w:tcW w:w="3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1C511B" w14:textId="77777777" w:rsidR="004B55EB" w:rsidRPr="009E1224" w:rsidRDefault="004B55EB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/>
                <w:b/>
                <w:bCs/>
                <w:sz w:val="20"/>
                <w:szCs w:val="20"/>
              </w:rPr>
              <w:sym w:font="Symbol" w:char="F095"/>
            </w: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صدور مجوز فناوری</w:t>
            </w:r>
          </w:p>
        </w:tc>
        <w:tc>
          <w:tcPr>
            <w:tcW w:w="375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160581E" w14:textId="77777777" w:rsidR="004B55EB" w:rsidRPr="009E1224" w:rsidRDefault="004B55EB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/>
                <w:b/>
                <w:bCs/>
                <w:sz w:val="20"/>
                <w:szCs w:val="20"/>
              </w:rPr>
              <w:sym w:font="Symbol" w:char="F095"/>
            </w: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تمدید مجوز فناوری</w:t>
            </w:r>
          </w:p>
        </w:tc>
      </w:tr>
      <w:tr w:rsidR="0026317F" w:rsidRPr="009E1224" w14:paraId="44C448A3" w14:textId="77777777" w:rsidTr="00187B08">
        <w:trPr>
          <w:trHeight w:val="419"/>
        </w:trPr>
        <w:tc>
          <w:tcPr>
            <w:tcW w:w="2312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3168313B" w14:textId="77777777" w:rsidR="0026317F" w:rsidRPr="009E1224" w:rsidRDefault="0026317F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زمینه تخصصی شرکت:</w:t>
            </w:r>
          </w:p>
        </w:tc>
        <w:tc>
          <w:tcPr>
            <w:tcW w:w="32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053567CC" w14:textId="77777777" w:rsidR="0026317F" w:rsidRPr="009E1224" w:rsidRDefault="0026317F" w:rsidP="00BA4D3F">
            <w:pPr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6CDBBBE6" w14:textId="77777777" w:rsidR="0026317F" w:rsidRPr="009E1224" w:rsidRDefault="0026317F" w:rsidP="00BA4D3F">
            <w:pPr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26317F" w:rsidRPr="009E1224" w14:paraId="28A145C5" w14:textId="77777777" w:rsidTr="00187B08">
        <w:trPr>
          <w:trHeight w:val="401"/>
        </w:trPr>
        <w:tc>
          <w:tcPr>
            <w:tcW w:w="5530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236637" w14:textId="77777777" w:rsidR="0026317F" w:rsidRPr="009E1224" w:rsidRDefault="0026317F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ثبت شرکت:</w:t>
            </w:r>
          </w:p>
        </w:tc>
        <w:tc>
          <w:tcPr>
            <w:tcW w:w="3755" w:type="dxa"/>
            <w:tcBorders>
              <w:top w:val="single" w:sz="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E150D05" w14:textId="77777777" w:rsidR="0026317F" w:rsidRPr="009E1224" w:rsidRDefault="00A41EC6" w:rsidP="00BA4D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شناسه ملی شرکت: </w:t>
            </w:r>
          </w:p>
        </w:tc>
      </w:tr>
      <w:tr w:rsidR="00187B08" w:rsidRPr="009E1224" w14:paraId="41CADB37" w14:textId="77777777" w:rsidTr="00187B08">
        <w:trPr>
          <w:trHeight w:val="567"/>
        </w:trPr>
        <w:tc>
          <w:tcPr>
            <w:tcW w:w="9285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6DCFDDBF" w14:textId="77777777" w:rsidR="00187B08" w:rsidRDefault="00187B08" w:rsidP="00AA06D3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5A7AC8D1" w14:textId="27F1DF07" w:rsidR="00187B08" w:rsidRDefault="00187B08" w:rsidP="00DE3481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</w:t>
            </w:r>
            <w:r w:rsidR="00DE3481" w:rsidRPr="00DE3481">
              <w:rPr>
                <w:rFonts w:cs="B Nazanin"/>
                <w:b/>
                <w:bCs/>
                <w:sz w:val="20"/>
                <w:szCs w:val="20"/>
                <w:lang w:bidi="fa-IR"/>
              </w:rPr>
              <w:t>………………</w:t>
            </w:r>
            <w:r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…..  </w:t>
            </w: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تاریخ </w:t>
            </w:r>
            <w:r>
              <w:rPr>
                <w:rFonts w:cs="B Nazanin"/>
                <w:b/>
                <w:bCs/>
                <w:sz w:val="20"/>
                <w:szCs w:val="20"/>
                <w:lang w:bidi="fa-IR"/>
              </w:rPr>
              <w:t>………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  <w:r w:rsidR="00DE3481" w:rsidRPr="00DE3481">
              <w:rPr>
                <w:rFonts w:cs="B Nazanin"/>
                <w:b/>
                <w:bCs/>
                <w:sz w:val="20"/>
                <w:szCs w:val="20"/>
                <w:lang w:bidi="fa-IR"/>
              </w:rPr>
              <w:t>……………</w:t>
            </w:r>
            <w:r>
              <w:rPr>
                <w:rFonts w:cs="B Nazanin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آخرین قرارداد اجاره فضای تحقیقاتی با</w:t>
            </w: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87B0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پارک علم و فناوری:</w:t>
            </w:r>
          </w:p>
          <w:p w14:paraId="3376F170" w14:textId="77777777" w:rsidR="00187B08" w:rsidRDefault="00187B08" w:rsidP="00AA06D3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751924A9" w14:textId="4639DA74" w:rsidR="00187B08" w:rsidRDefault="00187B08" w:rsidP="00DE3481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مدت قرارداد: از </w:t>
            </w:r>
            <w:r w:rsidR="00DE3481" w:rsidRPr="00DE3481">
              <w:rPr>
                <w:rFonts w:cs="B Nazanin"/>
                <w:b/>
                <w:bCs/>
                <w:sz w:val="20"/>
                <w:szCs w:val="20"/>
                <w:lang w:bidi="fa-IR"/>
              </w:rPr>
              <w:t>………………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تا </w:t>
            </w:r>
            <w:r w:rsidR="00DE3481" w:rsidRPr="00DE3481">
              <w:rPr>
                <w:rFonts w:cs="B Nazanin"/>
                <w:b/>
                <w:bCs/>
                <w:sz w:val="20"/>
                <w:szCs w:val="20"/>
                <w:lang w:bidi="fa-IR"/>
              </w:rPr>
              <w:t>………………</w:t>
            </w:r>
          </w:p>
          <w:p w14:paraId="56165FF4" w14:textId="77777777" w:rsidR="00187B08" w:rsidRDefault="00187B08" w:rsidP="002B3B7D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45EA1F98" w14:textId="77777777" w:rsidR="00187B08" w:rsidRPr="009E1224" w:rsidRDefault="00187B08" w:rsidP="002B3B7D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73316" w:rsidRPr="009E1224" w14:paraId="487F6FF7" w14:textId="77777777" w:rsidTr="00187B08">
        <w:trPr>
          <w:trHeight w:val="331"/>
        </w:trPr>
        <w:tc>
          <w:tcPr>
            <w:tcW w:w="9285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14:paraId="1E48B462" w14:textId="77777777" w:rsidR="00B957CB" w:rsidRDefault="00B957CB" w:rsidP="00C5709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663CE08D" w14:textId="77777777" w:rsidR="00373316" w:rsidRPr="009E1224" w:rsidRDefault="00373316" w:rsidP="00C5709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در صورت درخواست صدور </w:t>
            </w:r>
            <w:r w:rsidR="002B3B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یا تمدید </w:t>
            </w: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مجوز فناوری این قسمت را تکمیل کنید</w:t>
            </w:r>
            <w:r w:rsidR="00A41EC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E7326B" w:rsidRPr="009E1224" w14:paraId="37BB43EF" w14:textId="77777777" w:rsidTr="00187B08">
        <w:trPr>
          <w:trHeight w:val="537"/>
        </w:trPr>
        <w:tc>
          <w:tcPr>
            <w:tcW w:w="9285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BF74267" w14:textId="77777777" w:rsidR="00E7326B" w:rsidRPr="009E1224" w:rsidRDefault="002B3B7D" w:rsidP="00B957CB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در صورت درخواست تمدید مجوز فناوری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r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آخرین مجوز فناوری: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423091" w:rsidRPr="009E1224" w14:paraId="620A8805" w14:textId="77777777" w:rsidTr="00187B08">
        <w:trPr>
          <w:trHeight w:val="985"/>
        </w:trPr>
        <w:tc>
          <w:tcPr>
            <w:tcW w:w="9285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629EB7D" w14:textId="56B42EAC" w:rsidR="009C6BE4" w:rsidRDefault="009C6BE4" w:rsidP="00EB40FE">
            <w:pPr>
              <w:tabs>
                <w:tab w:val="left" w:pos="2975"/>
              </w:tabs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ریاست محترم پارک علم و فناوری </w:t>
            </w:r>
            <w:r w:rsidR="001F223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 چهارمحال و بختیاری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313BCEB6" w14:textId="77777777" w:rsidR="005E6E60" w:rsidRDefault="005E6E60" w:rsidP="00EB40FE">
            <w:pPr>
              <w:tabs>
                <w:tab w:val="left" w:pos="2975"/>
              </w:tabs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5E75EDB6" w14:textId="77777777" w:rsidR="009C6BE4" w:rsidRDefault="009C6BE4" w:rsidP="00EB40FE">
            <w:pPr>
              <w:tabs>
                <w:tab w:val="left" w:pos="2975"/>
              </w:tabs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 سلام و احترام</w:t>
            </w:r>
          </w:p>
          <w:p w14:paraId="6D2D57E6" w14:textId="211B2734" w:rsidR="009C6BE4" w:rsidRDefault="002B3B7D" w:rsidP="00EB40FE">
            <w:pPr>
              <w:tabs>
                <w:tab w:val="left" w:pos="2975"/>
              </w:tabs>
              <w:spacing w:line="276" w:lineRule="auto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با عنایت به استقرار شرکت ............................................................................................. در پارک علم و فناوری </w:t>
            </w:r>
            <w:r w:rsidR="00C40D3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 چهارمحال و بختیاری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="009C4EE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خواهشمند است دستور فرمائید</w:t>
            </w:r>
            <w:r w:rsidR="009C4EE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مجوز واحد فناوری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برای این شرکت با زمینه تخصصی </w:t>
            </w:r>
            <w:r w:rsidR="005E6E6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.............................................................................. (مطابق لیست پیوست) صادر گردد.</w:t>
            </w:r>
          </w:p>
          <w:p w14:paraId="7F920B43" w14:textId="77777777" w:rsidR="005E6E60" w:rsidRDefault="005E6E60" w:rsidP="00EB40FE">
            <w:pPr>
              <w:tabs>
                <w:tab w:val="left" w:pos="2975"/>
              </w:tabs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20C6FB28" w14:textId="77777777" w:rsidR="002B3B7D" w:rsidRDefault="002B3B7D" w:rsidP="00EB40FE">
            <w:pPr>
              <w:tabs>
                <w:tab w:val="left" w:pos="2975"/>
              </w:tabs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0C9E0414" w14:textId="77777777" w:rsidR="00423091" w:rsidRDefault="005D0AC4" w:rsidP="00EB40FE">
            <w:pPr>
              <w:tabs>
                <w:tab w:val="left" w:pos="2975"/>
              </w:tabs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تاریخ درخواست</w:t>
            </w:r>
            <w:r w:rsidR="00423091"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      </w:t>
            </w:r>
            <w:r w:rsidR="00A91C62"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             </w:t>
            </w:r>
            <w:r w:rsidR="00E6728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نام</w:t>
            </w:r>
            <w:r w:rsidR="00423091" w:rsidRPr="009E122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امضای </w:t>
            </w:r>
            <w:r w:rsidR="00E6728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مدیرعامل</w:t>
            </w:r>
          </w:p>
          <w:p w14:paraId="250F1EE0" w14:textId="77777777" w:rsidR="002B3B7D" w:rsidRDefault="00E67288" w:rsidP="00EB40FE">
            <w:pPr>
              <w:tabs>
                <w:tab w:val="left" w:pos="2975"/>
              </w:tabs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                                                                            مهر شرکت</w:t>
            </w:r>
          </w:p>
          <w:p w14:paraId="50204646" w14:textId="77777777" w:rsidR="002B3B7D" w:rsidRDefault="002B3B7D" w:rsidP="005E6E60">
            <w:pPr>
              <w:tabs>
                <w:tab w:val="left" w:pos="2975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0134CF8A" w14:textId="77777777" w:rsidR="002B3B7D" w:rsidRPr="009E1224" w:rsidRDefault="002B3B7D" w:rsidP="005E6E60">
            <w:pPr>
              <w:tabs>
                <w:tab w:val="left" w:pos="2975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49110C12" w14:textId="77777777" w:rsidR="00C15AD6" w:rsidRPr="009E1224" w:rsidRDefault="00C15AD6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2E08F531" w14:textId="77777777" w:rsidR="00C15AD6" w:rsidRDefault="00C15AD6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28B32CCC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7CCA5956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79D2202A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0D28E911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7581E3C0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130B2DE5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2EEC6875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3E70282C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6FC1E763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7CD6C523" w14:textId="77777777" w:rsidR="00DE7B5D" w:rsidRDefault="00DE7B5D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p w14:paraId="5655B970" w14:textId="553B0DC1" w:rsidR="00DE7B5D" w:rsidRDefault="0083672E" w:rsidP="00C15AD6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689140E" wp14:editId="4D5872DB">
                <wp:simplePos x="0" y="0"/>
                <wp:positionH relativeFrom="column">
                  <wp:posOffset>3810</wp:posOffset>
                </wp:positionH>
                <wp:positionV relativeFrom="paragraph">
                  <wp:posOffset>210185</wp:posOffset>
                </wp:positionV>
                <wp:extent cx="5934075" cy="9477375"/>
                <wp:effectExtent l="0" t="0" r="0" b="254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9477375"/>
                          <a:chOff x="1140" y="495"/>
                          <a:chExt cx="9345" cy="14925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95"/>
                            <a:ext cx="9345" cy="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9" b="7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1985"/>
                            <a:ext cx="9345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C754C4" id="Group 11" o:spid="_x0000_s1026" style="position:absolute;margin-left:.3pt;margin-top:16.55pt;width:467.25pt;height:746.25pt;z-index:251657728" coordorigin="1140,495" coordsize="9345,14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f8KZ/4KVf9H4/Db/xH+f/AOX9H/Cmf+Cl&#10;X/R+Pw2/8R/n/wDl/R/wpn/gpV/0fj8Nv/Ef5/8A5f0n/CmP+ClP/R+Hw2/8R/n/APl/S/8ACmf+&#10;ClX/AEfj8Nv/ABH+f/5f0n/CmP8AgpSOf+G8Phr/AOI/z/8Ay/po+D//AAUkaZrdf29vhmZFUM0f&#10;/CgZtyqc4JH9v9Dg/kfSn/8ACmf+ClX/AEfj8Nv/ABH+f/5f0f8ACmf+ClX/AEfj8Nv/ABH+f/5f&#10;0f8ACmf+ClX/AEfj8Nv/ABH+f/5f0D4Mf8FKh0/b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140;top:495;width:9345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">
                  <v:imagedata r:id="rId9" o:title="" cropbottom="6959f"/>
                </v:shape>
                <v:shape id="Picture 10" o:spid="_x0000_s1028" type="#_x0000_t75" style="position:absolute;left:1140;top:11985;width:9345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">
                  <v:imagedata r:id="rId10" o:title="" croptop="1081f" cropbottom="46778f"/>
                </v:shape>
              </v:group>
            </w:pict>
          </mc:Fallback>
        </mc:AlternateContent>
      </w:r>
    </w:p>
    <w:p w14:paraId="31B7E2EB" w14:textId="77777777" w:rsidR="00DE7B5D" w:rsidRPr="00A365C4" w:rsidRDefault="00DE7B5D" w:rsidP="00A365C4">
      <w:pPr>
        <w:contextualSpacing/>
        <w:jc w:val="center"/>
        <w:rPr>
          <w:rFonts w:cs="B Nazanin"/>
          <w:sz w:val="22"/>
          <w:szCs w:val="22"/>
          <w:rtl/>
          <w:lang w:bidi="fa-IR"/>
        </w:rPr>
      </w:pPr>
    </w:p>
    <w:sectPr w:rsidR="00DE7B5D" w:rsidRPr="00A365C4" w:rsidSect="00C15AD6">
      <w:headerReference w:type="default" r:id="rId11"/>
      <w:pgSz w:w="11906" w:h="16838" w:code="9"/>
      <w:pgMar w:top="164" w:right="1418" w:bottom="284" w:left="1134" w:header="284" w:footer="17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368D34" w14:textId="77777777" w:rsidR="003A2F37" w:rsidRDefault="003A2F37">
      <w:r>
        <w:separator/>
      </w:r>
    </w:p>
  </w:endnote>
  <w:endnote w:type="continuationSeparator" w:id="0">
    <w:p w14:paraId="7CFA4E21" w14:textId="77777777" w:rsidR="003A2F37" w:rsidRDefault="003A2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666F49" w14:textId="77777777" w:rsidR="003A2F37" w:rsidRDefault="003A2F37">
      <w:r>
        <w:separator/>
      </w:r>
    </w:p>
  </w:footnote>
  <w:footnote w:type="continuationSeparator" w:id="0">
    <w:p w14:paraId="7CD44C62" w14:textId="77777777" w:rsidR="003A2F37" w:rsidRDefault="003A2F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608" w:type="dxa"/>
      <w:tblInd w:w="-26" w:type="dxa"/>
      <w:tblBorders>
        <w:bottom w:val="thinThickSmallGap" w:sz="18" w:space="0" w:color="auto"/>
      </w:tblBorders>
      <w:tblLook w:val="01E0" w:firstRow="1" w:lastRow="1" w:firstColumn="1" w:lastColumn="1" w:noHBand="0" w:noVBand="0"/>
    </w:tblPr>
    <w:tblGrid>
      <w:gridCol w:w="2205"/>
      <w:gridCol w:w="3780"/>
      <w:gridCol w:w="906"/>
      <w:gridCol w:w="2717"/>
    </w:tblGrid>
    <w:tr w:rsidR="00043161" w14:paraId="7781BA98" w14:textId="77777777" w:rsidTr="000E0446">
      <w:trPr>
        <w:trHeight w:val="1413"/>
      </w:trPr>
      <w:tc>
        <w:tcPr>
          <w:tcW w:w="2205" w:type="dxa"/>
          <w:vAlign w:val="center"/>
        </w:tcPr>
        <w:p w14:paraId="30E3682C" w14:textId="0240B68B" w:rsidR="00043161" w:rsidRDefault="0083672E" w:rsidP="00593E8D">
          <w:pPr>
            <w:spacing w:line="312" w:lineRule="auto"/>
            <w:rPr>
              <w:noProof/>
              <w:rtl/>
            </w:rPr>
          </w:pPr>
          <w:r w:rsidRPr="00992367">
            <w:rPr>
              <w:noProof/>
            </w:rPr>
            <w:drawing>
              <wp:inline distT="0" distB="0" distL="0" distR="0" wp14:anchorId="760371A4" wp14:editId="28528EE5">
                <wp:extent cx="866775" cy="676275"/>
                <wp:effectExtent l="0" t="0" r="0" b="0"/>
                <wp:docPr id="125" name="Picture 1" descr="without sub-00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ithout sub-00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3F5336F" w14:textId="60F75EBE" w:rsidR="000E0446" w:rsidRPr="000E0446" w:rsidRDefault="000E0446" w:rsidP="000E0446">
          <w:pPr>
            <w:bidi w:val="0"/>
            <w:spacing w:after="200" w:line="276" w:lineRule="auto"/>
            <w:jc w:val="center"/>
            <w:rPr>
              <w:rFonts w:ascii="IranNastaliq" w:eastAsia="Calibri" w:hAnsi="IranNastaliq" w:cs="IranNastaliq"/>
              <w:sz w:val="18"/>
              <w:szCs w:val="18"/>
              <w:rtl/>
              <w:lang w:bidi="fa-IR"/>
            </w:rPr>
          </w:pPr>
          <w:r w:rsidRPr="000E0446">
            <w:rPr>
              <w:rFonts w:ascii="IranNastaliq" w:eastAsia="Calibri" w:hAnsi="IranNastaliq" w:cs="IranNastaliq"/>
              <w:sz w:val="18"/>
              <w:szCs w:val="18"/>
              <w:rtl/>
              <w:lang w:bidi="fa-IR"/>
            </w:rPr>
            <w:t>پارک علم و فناوری استان چهارمحال و بختیاری</w:t>
          </w:r>
        </w:p>
      </w:tc>
      <w:tc>
        <w:tcPr>
          <w:tcW w:w="3780" w:type="dxa"/>
        </w:tcPr>
        <w:p w14:paraId="00C2FFCC" w14:textId="6A2694E1" w:rsidR="00043161" w:rsidRPr="000C7392" w:rsidRDefault="000C7392" w:rsidP="000E0446">
          <w:pPr>
            <w:ind w:firstLine="1050"/>
            <w:jc w:val="center"/>
            <w:rPr>
              <w:rFonts w:ascii="IranNastaliq" w:hAnsi="IranNastaliq" w:cs="IranNastaliq"/>
              <w:sz w:val="40"/>
              <w:szCs w:val="40"/>
              <w:rtl/>
              <w:lang w:bidi="fa-IR"/>
            </w:rPr>
          </w:pPr>
          <w:r w:rsidRPr="000C7392">
            <w:rPr>
              <w:rFonts w:ascii="IranNastaliq" w:hAnsi="IranNastaliq" w:cs="IranNastaliq"/>
              <w:sz w:val="40"/>
              <w:szCs w:val="40"/>
              <w:rtl/>
              <w:lang w:bidi="fa-IR"/>
            </w:rPr>
            <w:t>بسمه تعالی</w:t>
          </w:r>
        </w:p>
      </w:tc>
      <w:tc>
        <w:tcPr>
          <w:tcW w:w="906" w:type="dxa"/>
          <w:vAlign w:val="center"/>
        </w:tcPr>
        <w:p w14:paraId="53DBD9C0" w14:textId="77777777" w:rsidR="00043161" w:rsidRPr="00593E8D" w:rsidRDefault="00043161" w:rsidP="00593E8D">
          <w:pPr>
            <w:spacing w:line="312" w:lineRule="auto"/>
            <w:rPr>
              <w:rFonts w:cs="B Nazanin"/>
              <w:rtl/>
              <w:lang w:bidi="fa-IR"/>
            </w:rPr>
          </w:pPr>
        </w:p>
      </w:tc>
      <w:tc>
        <w:tcPr>
          <w:tcW w:w="2717" w:type="dxa"/>
          <w:vAlign w:val="center"/>
        </w:tcPr>
        <w:p w14:paraId="343D6DC6" w14:textId="77777777" w:rsidR="00043161" w:rsidRDefault="00BB766F" w:rsidP="00BB766F">
          <w:pPr>
            <w:spacing w:line="312" w:lineRule="auto"/>
            <w:jc w:val="right"/>
            <w:rPr>
              <w:rFonts w:cs="B Nazanin"/>
              <w:rtl/>
              <w:lang w:bidi="fa-IR"/>
            </w:rPr>
          </w:pPr>
          <w:r>
            <w:rPr>
              <w:rFonts w:cs="B Nazanin" w:hint="cs"/>
              <w:rtl/>
              <w:lang w:bidi="fa-IR"/>
            </w:rPr>
            <w:t>تاریخ: .....................................</w:t>
          </w:r>
        </w:p>
        <w:p w14:paraId="33A90DC3" w14:textId="77777777" w:rsidR="00BB766F" w:rsidRPr="00593E8D" w:rsidRDefault="00BB766F" w:rsidP="00BB766F">
          <w:pPr>
            <w:spacing w:line="312" w:lineRule="auto"/>
            <w:jc w:val="right"/>
            <w:rPr>
              <w:rFonts w:cs="B Nazanin"/>
              <w:rtl/>
              <w:lang w:bidi="fa-IR"/>
            </w:rPr>
          </w:pPr>
          <w:r>
            <w:rPr>
              <w:rFonts w:cs="B Nazanin" w:hint="cs"/>
              <w:rtl/>
              <w:lang w:bidi="fa-IR"/>
            </w:rPr>
            <w:t>شماره: ...................................</w:t>
          </w:r>
        </w:p>
      </w:tc>
    </w:tr>
  </w:tbl>
  <w:p w14:paraId="46E0415E" w14:textId="77777777" w:rsidR="00EB574C" w:rsidRDefault="00EB574C" w:rsidP="0013382B">
    <w:pPr>
      <w:pStyle w:val="Header"/>
      <w:rPr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07005F"/>
    <w:multiLevelType w:val="hybridMultilevel"/>
    <w:tmpl w:val="BB4AA106"/>
    <w:lvl w:ilvl="0" w:tplc="11287CFE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26B"/>
    <w:rsid w:val="00013DAF"/>
    <w:rsid w:val="00021CF4"/>
    <w:rsid w:val="00024AF5"/>
    <w:rsid w:val="00031CA9"/>
    <w:rsid w:val="0003526C"/>
    <w:rsid w:val="00041B18"/>
    <w:rsid w:val="00043161"/>
    <w:rsid w:val="00051A36"/>
    <w:rsid w:val="00054962"/>
    <w:rsid w:val="00074294"/>
    <w:rsid w:val="00084BCF"/>
    <w:rsid w:val="000A454F"/>
    <w:rsid w:val="000C35C2"/>
    <w:rsid w:val="000C7127"/>
    <w:rsid w:val="000C7392"/>
    <w:rsid w:val="000D594C"/>
    <w:rsid w:val="000E0446"/>
    <w:rsid w:val="000E20C3"/>
    <w:rsid w:val="000E4C26"/>
    <w:rsid w:val="001219C8"/>
    <w:rsid w:val="00127373"/>
    <w:rsid w:val="00127FB3"/>
    <w:rsid w:val="001310B2"/>
    <w:rsid w:val="0013382B"/>
    <w:rsid w:val="00173DE8"/>
    <w:rsid w:val="00187B08"/>
    <w:rsid w:val="001A7343"/>
    <w:rsid w:val="001B185F"/>
    <w:rsid w:val="001B6596"/>
    <w:rsid w:val="001C2CFE"/>
    <w:rsid w:val="001E1FFC"/>
    <w:rsid w:val="001F2238"/>
    <w:rsid w:val="00207F31"/>
    <w:rsid w:val="00232B83"/>
    <w:rsid w:val="00237E71"/>
    <w:rsid w:val="00241035"/>
    <w:rsid w:val="00242FFA"/>
    <w:rsid w:val="00245661"/>
    <w:rsid w:val="00247B77"/>
    <w:rsid w:val="00254DA4"/>
    <w:rsid w:val="0026317F"/>
    <w:rsid w:val="0027225E"/>
    <w:rsid w:val="00275A15"/>
    <w:rsid w:val="00292C5A"/>
    <w:rsid w:val="002B3B7D"/>
    <w:rsid w:val="002C11CC"/>
    <w:rsid w:val="002D3134"/>
    <w:rsid w:val="00304AE3"/>
    <w:rsid w:val="00305F2F"/>
    <w:rsid w:val="00312008"/>
    <w:rsid w:val="003157FC"/>
    <w:rsid w:val="00315BB2"/>
    <w:rsid w:val="003265A8"/>
    <w:rsid w:val="00337BE8"/>
    <w:rsid w:val="00363A85"/>
    <w:rsid w:val="00366412"/>
    <w:rsid w:val="00373316"/>
    <w:rsid w:val="003A2F37"/>
    <w:rsid w:val="003C324A"/>
    <w:rsid w:val="003D2B55"/>
    <w:rsid w:val="003D5E91"/>
    <w:rsid w:val="003E0C4E"/>
    <w:rsid w:val="00423091"/>
    <w:rsid w:val="0046165B"/>
    <w:rsid w:val="00463231"/>
    <w:rsid w:val="00465B48"/>
    <w:rsid w:val="00466307"/>
    <w:rsid w:val="004A248E"/>
    <w:rsid w:val="004B55EB"/>
    <w:rsid w:val="004F7A6C"/>
    <w:rsid w:val="00503406"/>
    <w:rsid w:val="0050462F"/>
    <w:rsid w:val="005538AE"/>
    <w:rsid w:val="00567F0C"/>
    <w:rsid w:val="00593E8D"/>
    <w:rsid w:val="005C45E3"/>
    <w:rsid w:val="005D006E"/>
    <w:rsid w:val="005D0AC4"/>
    <w:rsid w:val="005E04B7"/>
    <w:rsid w:val="005E6E60"/>
    <w:rsid w:val="00624D3C"/>
    <w:rsid w:val="0062626D"/>
    <w:rsid w:val="00626868"/>
    <w:rsid w:val="006418F3"/>
    <w:rsid w:val="006460F0"/>
    <w:rsid w:val="006A277B"/>
    <w:rsid w:val="006C7DFE"/>
    <w:rsid w:val="006D5716"/>
    <w:rsid w:val="00712373"/>
    <w:rsid w:val="0071733D"/>
    <w:rsid w:val="007205E7"/>
    <w:rsid w:val="00725BD5"/>
    <w:rsid w:val="0073042A"/>
    <w:rsid w:val="0073311F"/>
    <w:rsid w:val="007540FB"/>
    <w:rsid w:val="007819EC"/>
    <w:rsid w:val="00785517"/>
    <w:rsid w:val="007A45EA"/>
    <w:rsid w:val="007F7ADE"/>
    <w:rsid w:val="007F7D3D"/>
    <w:rsid w:val="00803B51"/>
    <w:rsid w:val="00813565"/>
    <w:rsid w:val="00824764"/>
    <w:rsid w:val="00830B64"/>
    <w:rsid w:val="00833208"/>
    <w:rsid w:val="0083672E"/>
    <w:rsid w:val="00854EC5"/>
    <w:rsid w:val="00883CE3"/>
    <w:rsid w:val="008A1977"/>
    <w:rsid w:val="008C0766"/>
    <w:rsid w:val="008C4668"/>
    <w:rsid w:val="008D0652"/>
    <w:rsid w:val="008D3E49"/>
    <w:rsid w:val="008E38AC"/>
    <w:rsid w:val="00902EFD"/>
    <w:rsid w:val="0093197E"/>
    <w:rsid w:val="00934E31"/>
    <w:rsid w:val="00974D54"/>
    <w:rsid w:val="009934F7"/>
    <w:rsid w:val="009A2CFE"/>
    <w:rsid w:val="009A5AB7"/>
    <w:rsid w:val="009A7F6A"/>
    <w:rsid w:val="009C4EE3"/>
    <w:rsid w:val="009C6BE4"/>
    <w:rsid w:val="009D235A"/>
    <w:rsid w:val="009D5302"/>
    <w:rsid w:val="009E1224"/>
    <w:rsid w:val="009E4986"/>
    <w:rsid w:val="009E70AC"/>
    <w:rsid w:val="009F1D6B"/>
    <w:rsid w:val="00A164B4"/>
    <w:rsid w:val="00A365C4"/>
    <w:rsid w:val="00A41EC6"/>
    <w:rsid w:val="00A421D6"/>
    <w:rsid w:val="00A52CDF"/>
    <w:rsid w:val="00A6035E"/>
    <w:rsid w:val="00A91C62"/>
    <w:rsid w:val="00A96D80"/>
    <w:rsid w:val="00AA06D3"/>
    <w:rsid w:val="00AA76AF"/>
    <w:rsid w:val="00AB6A0F"/>
    <w:rsid w:val="00AD0649"/>
    <w:rsid w:val="00AD47DE"/>
    <w:rsid w:val="00AE456A"/>
    <w:rsid w:val="00AE67F4"/>
    <w:rsid w:val="00AF0E1B"/>
    <w:rsid w:val="00B16046"/>
    <w:rsid w:val="00B37902"/>
    <w:rsid w:val="00B45EDD"/>
    <w:rsid w:val="00B60EE3"/>
    <w:rsid w:val="00B7308E"/>
    <w:rsid w:val="00B957CB"/>
    <w:rsid w:val="00BA4D3F"/>
    <w:rsid w:val="00BA4F3F"/>
    <w:rsid w:val="00BA50FF"/>
    <w:rsid w:val="00BB0C9B"/>
    <w:rsid w:val="00BB711D"/>
    <w:rsid w:val="00BB766F"/>
    <w:rsid w:val="00BC0EEB"/>
    <w:rsid w:val="00C11617"/>
    <w:rsid w:val="00C15AD6"/>
    <w:rsid w:val="00C23B08"/>
    <w:rsid w:val="00C25432"/>
    <w:rsid w:val="00C279D1"/>
    <w:rsid w:val="00C367B9"/>
    <w:rsid w:val="00C40D3A"/>
    <w:rsid w:val="00C444A9"/>
    <w:rsid w:val="00C563B6"/>
    <w:rsid w:val="00C57091"/>
    <w:rsid w:val="00C64016"/>
    <w:rsid w:val="00C66DB6"/>
    <w:rsid w:val="00C704FC"/>
    <w:rsid w:val="00C728C6"/>
    <w:rsid w:val="00C877DE"/>
    <w:rsid w:val="00C9151D"/>
    <w:rsid w:val="00CB13B9"/>
    <w:rsid w:val="00CB5426"/>
    <w:rsid w:val="00CD1AC3"/>
    <w:rsid w:val="00CD2466"/>
    <w:rsid w:val="00CF650A"/>
    <w:rsid w:val="00D00A6A"/>
    <w:rsid w:val="00D01646"/>
    <w:rsid w:val="00D10848"/>
    <w:rsid w:val="00D11270"/>
    <w:rsid w:val="00D21665"/>
    <w:rsid w:val="00D32CA9"/>
    <w:rsid w:val="00D4687D"/>
    <w:rsid w:val="00D5316C"/>
    <w:rsid w:val="00D546DF"/>
    <w:rsid w:val="00D57C1B"/>
    <w:rsid w:val="00D77AC0"/>
    <w:rsid w:val="00D92FB4"/>
    <w:rsid w:val="00DA61B2"/>
    <w:rsid w:val="00DA694B"/>
    <w:rsid w:val="00DB3E06"/>
    <w:rsid w:val="00DC37BF"/>
    <w:rsid w:val="00DC5E74"/>
    <w:rsid w:val="00DC6138"/>
    <w:rsid w:val="00DE3481"/>
    <w:rsid w:val="00DE43C0"/>
    <w:rsid w:val="00DE7B5D"/>
    <w:rsid w:val="00DF5064"/>
    <w:rsid w:val="00E34619"/>
    <w:rsid w:val="00E41936"/>
    <w:rsid w:val="00E67288"/>
    <w:rsid w:val="00E7326B"/>
    <w:rsid w:val="00E742C8"/>
    <w:rsid w:val="00E823C9"/>
    <w:rsid w:val="00E845AD"/>
    <w:rsid w:val="00E906A0"/>
    <w:rsid w:val="00E93194"/>
    <w:rsid w:val="00EA2DD5"/>
    <w:rsid w:val="00EB266E"/>
    <w:rsid w:val="00EB40FE"/>
    <w:rsid w:val="00EB574C"/>
    <w:rsid w:val="00ED212B"/>
    <w:rsid w:val="00EE1C94"/>
    <w:rsid w:val="00EE26A8"/>
    <w:rsid w:val="00EE5D05"/>
    <w:rsid w:val="00EF470D"/>
    <w:rsid w:val="00F141D6"/>
    <w:rsid w:val="00F37AB5"/>
    <w:rsid w:val="00F456A0"/>
    <w:rsid w:val="00F52DDD"/>
    <w:rsid w:val="00F57604"/>
    <w:rsid w:val="00F61057"/>
    <w:rsid w:val="00F63B5F"/>
    <w:rsid w:val="00F81D4A"/>
    <w:rsid w:val="00F833BF"/>
    <w:rsid w:val="00FC45B3"/>
    <w:rsid w:val="00FD6CA6"/>
    <w:rsid w:val="00FE4503"/>
    <w:rsid w:val="00FE60AA"/>
    <w:rsid w:val="00FE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529D7C3"/>
  <w15:chartTrackingRefBased/>
  <w15:docId w15:val="{A769AB6B-6A95-4ACC-A4CA-96EAF1A1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41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51A3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D2B5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D2B5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01646"/>
  </w:style>
  <w:style w:type="character" w:customStyle="1" w:styleId="FooterChar">
    <w:name w:val="Footer Char"/>
    <w:link w:val="Footer"/>
    <w:uiPriority w:val="99"/>
    <w:rsid w:val="009A2CFE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0C71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C7127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2\Application%20Data\Microsoft\Templates\form-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form-A4.dot</Template>
  <TotalTime>0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کد مدرک:</vt:lpstr>
    </vt:vector>
  </TitlesOfParts>
  <Company>istt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کد مدرک:</dc:title>
  <dc:subject/>
  <dc:creator>user2</dc:creator>
  <cp:keywords/>
  <cp:lastModifiedBy>mojtama'kargahi</cp:lastModifiedBy>
  <cp:revision>2</cp:revision>
  <cp:lastPrinted>2022-02-20T06:43:00Z</cp:lastPrinted>
  <dcterms:created xsi:type="dcterms:W3CDTF">2022-04-04T10:07:00Z</dcterms:created>
  <dcterms:modified xsi:type="dcterms:W3CDTF">2022-04-04T10:07:00Z</dcterms:modified>
</cp:coreProperties>
</file>